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Domanda di celebrazione Matrimonio Civile in Cascina Ca’ Dei Polli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 Sig. Sindaco 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 comune di Romanengo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sottoscritto/a ______________________________________________________________________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nato il __________ a__________________________ residente a_______________________________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 via__________________________________n____- Tel. n.________________________________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sottoscritta _______________________________________________________________________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nata il __________ a__________________________ residente a_______________________________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via____________________________________- Tel. n.____________________________________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relazione al matrimonio civile che intendono contrarre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chiedono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 la celebrazione abbia luogo il giorno _________________________alle ore 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 Comune di Romanengo – località Cascina Ca’ dei Polli .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Dichiarano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Inoltre:</w:t>
      </w:r>
    </w:p>
    <w:p w:rsidR="00714872" w:rsidRDefault="0071487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presentare al più presto la necessaria documentazione;</w:t>
      </w:r>
    </w:p>
    <w:p w:rsidR="00714872" w:rsidRDefault="0071487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aver preso visione del presente Regolamento e di rispettare tutti i suoi articoli apponendo la propria firma per accettazione; in particolare dichiarano di assumere ogni responsabilità relativa all’utilizzo della struttura e di presentare la necessaria documentazione, unitamente alla ricevuta di versamento ( ove dovuto), nei termini previsti dagli artt. 4 e 10 del Regolamento comunale per la celebrazione dei matrimoni civili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Data, 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14872" w:rsidRDefault="00714872">
      <w:pPr>
        <w:autoSpaceDE w:val="0"/>
        <w:autoSpaceDN w:val="0"/>
        <w:adjustRightInd w:val="0"/>
        <w:spacing w:after="0" w:line="36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Firma dei nubendi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Prot.:______________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Romanengo, lì_______________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 Signori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Oggetto : celebrazione matrimonio civile in Cascina Ca’ dei Polli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 Riscontro Vostra istanza prot. N. del………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sottoscritto Ufficiale di Stato civile del Comune di Romanengo, in riscontro Vostra istanza del ……… ……di prenotazione della sala per la sala ubicata in Cascina Ca’ dei Polli;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Visto il Regolamento comunale ore la celebrazione dei matrimoni con rito civile del Comune di Romanengo, approvato con Delibera di Consiglio comunale n. 7 del 26.02.2014.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la presente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Conferma ed Autorizza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l’uso della sede distaccata di Stato civile , presso la Cascina Ca’ dei Polli in Romanengo, per la celebrazione del Matrimonio da tenersi in data…………………..alle ore…………………………</w:t>
      </w: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72" w:rsidRDefault="007148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L’Ufficiale di Stato civile</w:t>
      </w:r>
    </w:p>
    <w:p w:rsidR="00714872" w:rsidRDefault="007148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714872" w:rsidRDefault="007148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</w:t>
      </w:r>
    </w:p>
    <w:sectPr w:rsidR="00714872" w:rsidSect="00714872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051AE"/>
    <w:multiLevelType w:val="hybridMultilevel"/>
    <w:tmpl w:val="9014ECDA"/>
    <w:lvl w:ilvl="0" w:tplc="0410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1">
    <w:nsid w:val="41D12AF9"/>
    <w:multiLevelType w:val="hybridMultilevel"/>
    <w:tmpl w:val="A5AA0698"/>
    <w:lvl w:ilvl="0" w:tplc="C8BC70CA">
      <w:start w:val="1"/>
      <w:numFmt w:val="bullet"/>
      <w:lvlText w:val="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2">
    <w:nsid w:val="5B411883"/>
    <w:multiLevelType w:val="hybridMultilevel"/>
    <w:tmpl w:val="103ACD7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4872"/>
    <w:rsid w:val="00714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2</Pages>
  <Words>335</Words>
  <Characters>1915</Characters>
  <Application>Microsoft Office Outlook</Application>
  <DocSecurity>0</DocSecurity>
  <Lines>0</Lines>
  <Paragraphs>0</Paragraphs>
  <ScaleCrop>false</ScaleCrop>
  <Company>...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User</dc:creator>
  <cp:keywords/>
  <dc:description/>
  <cp:lastModifiedBy>XP</cp:lastModifiedBy>
  <cp:revision>5</cp:revision>
  <dcterms:created xsi:type="dcterms:W3CDTF">2014-03-04T09:32:00Z</dcterms:created>
  <dcterms:modified xsi:type="dcterms:W3CDTF">2014-03-04T09:54:00Z</dcterms:modified>
</cp:coreProperties>
</file>